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9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4269"/>
      </w:tblGrid>
      <w:tr w:rsidR="00811DD8" w:rsidRPr="0099762A" w14:paraId="7603AB6F" w14:textId="77777777" w:rsidTr="0023442E">
        <w:trPr>
          <w:cantSplit/>
          <w:trHeight w:val="990"/>
        </w:trPr>
        <w:tc>
          <w:tcPr>
            <w:tcW w:w="6025" w:type="dxa"/>
          </w:tcPr>
          <w:p w14:paraId="7D530630" w14:textId="77777777" w:rsidR="00802995" w:rsidRDefault="00802995" w:rsidP="00802995">
            <w:pPr>
              <w:ind w:right="-3481"/>
              <w:rPr>
                <w:lang w:val="da-DK"/>
              </w:rPr>
            </w:pPr>
          </w:p>
          <w:p w14:paraId="3E5338C1" w14:textId="77777777" w:rsidR="006F63C8" w:rsidRPr="006F63C8" w:rsidRDefault="006F63C8" w:rsidP="006F63C8">
            <w:pPr>
              <w:rPr>
                <w:lang w:val="da-DK"/>
              </w:rPr>
            </w:pPr>
          </w:p>
          <w:p w14:paraId="6CF6262C" w14:textId="0D7B0EF5" w:rsidR="006F63C8" w:rsidRPr="006F63C8" w:rsidRDefault="006F63C8" w:rsidP="006F63C8">
            <w:pPr>
              <w:rPr>
                <w:lang w:val="da-DK"/>
              </w:rPr>
            </w:pPr>
            <w:r>
              <w:rPr>
                <w:lang w:val="da-DK"/>
              </w:rPr>
              <w:t>Til</w:t>
            </w:r>
            <w:r w:rsidR="00DA2167" w:rsidRPr="00DA2167">
              <w:rPr>
                <w:lang w:val="da-DK"/>
              </w:rPr>
              <w:t xml:space="preserve"> naboer og beboere omkring Marmormolen</w:t>
            </w:r>
          </w:p>
        </w:tc>
        <w:tc>
          <w:tcPr>
            <w:tcW w:w="4269" w:type="dxa"/>
          </w:tcPr>
          <w:p w14:paraId="3A234465" w14:textId="77777777" w:rsidR="00775CAD" w:rsidRPr="00DA2167" w:rsidRDefault="00775CAD" w:rsidP="00BB7E72">
            <w:pPr>
              <w:pStyle w:val="zPromptNormal"/>
              <w:ind w:left="467"/>
              <w:rPr>
                <w:lang w:val="da-DK"/>
              </w:rPr>
            </w:pPr>
          </w:p>
        </w:tc>
      </w:tr>
    </w:tbl>
    <w:p w14:paraId="05D4ABE0" w14:textId="77777777" w:rsidR="009A751D" w:rsidRPr="0023442E" w:rsidRDefault="00700E33">
      <w:pPr>
        <w:pStyle w:val="Overskrift1"/>
        <w:rPr>
          <w:b/>
          <w:sz w:val="24"/>
          <w:szCs w:val="24"/>
          <w:lang w:val="da-DK"/>
        </w:rPr>
      </w:pPr>
      <w:sdt>
        <w:sdtPr>
          <w:rPr>
            <w:b/>
            <w:sz w:val="24"/>
            <w:szCs w:val="24"/>
          </w:rPr>
          <w:alias w:val="Overskrift"/>
          <w:tag w:val="Heading"/>
          <w:id w:val="207077779"/>
          <w:placeholder>
            <w:docPart w:val="3C26D931B4EF45B586CC9A9C90F5799E"/>
          </w:placeholder>
        </w:sdtPr>
        <w:sdtEndPr/>
        <w:sdtContent>
          <w:r w:rsidR="00D7314F" w:rsidRPr="0023442E">
            <w:rPr>
              <w:b/>
              <w:sz w:val="24"/>
              <w:szCs w:val="24"/>
              <w:lang w:val="da-DK"/>
            </w:rPr>
            <w:t>Information og varsling</w:t>
          </w:r>
          <w:r w:rsidR="00802995" w:rsidRPr="0023442E">
            <w:rPr>
              <w:b/>
              <w:sz w:val="24"/>
              <w:szCs w:val="24"/>
              <w:lang w:val="da-DK"/>
            </w:rPr>
            <w:t xml:space="preserve"> om støjende arbejde</w:t>
          </w:r>
        </w:sdtContent>
      </w:sdt>
    </w:p>
    <w:p w14:paraId="4AD26F3D" w14:textId="77777777" w:rsidR="00D66E43" w:rsidRPr="0023442E" w:rsidRDefault="00D66E43">
      <w:pPr>
        <w:spacing w:line="240" w:lineRule="auto"/>
        <w:rPr>
          <w:sz w:val="20"/>
          <w:szCs w:val="20"/>
          <w:lang w:val="da-DK"/>
        </w:rPr>
      </w:pPr>
      <w:bookmarkStart w:id="0" w:name="StartHere"/>
      <w:bookmarkEnd w:id="0"/>
    </w:p>
    <w:p w14:paraId="06026037" w14:textId="3F337BD9" w:rsidR="00D7314F" w:rsidRPr="0023442E" w:rsidRDefault="00D7314F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 xml:space="preserve">Nu begynder arbejdet med at opføre et nyt DFDS firmadomicil på </w:t>
      </w:r>
      <w:r w:rsidR="00802995" w:rsidRPr="0023442E">
        <w:rPr>
          <w:sz w:val="20"/>
          <w:szCs w:val="20"/>
          <w:lang w:val="da-DK"/>
        </w:rPr>
        <w:t>Marmormolen</w:t>
      </w:r>
      <w:r w:rsidR="00AA6240" w:rsidRPr="0023442E">
        <w:rPr>
          <w:sz w:val="20"/>
          <w:szCs w:val="20"/>
          <w:lang w:val="da-DK"/>
        </w:rPr>
        <w:t>, Marmorvej 2</w:t>
      </w:r>
      <w:r w:rsidR="00802995" w:rsidRPr="0023442E">
        <w:rPr>
          <w:sz w:val="20"/>
          <w:szCs w:val="20"/>
          <w:lang w:val="da-DK"/>
        </w:rPr>
        <w:t>, og da I bor i nabolaget, vil vi gerne informere om det arbejde, der nu går i gang.</w:t>
      </w:r>
    </w:p>
    <w:p w14:paraId="2431C46C" w14:textId="77777777" w:rsidR="00802995" w:rsidRPr="0023442E" w:rsidRDefault="00802995" w:rsidP="00D7314F">
      <w:pPr>
        <w:rPr>
          <w:sz w:val="20"/>
          <w:szCs w:val="20"/>
          <w:lang w:val="da-DK"/>
        </w:rPr>
      </w:pPr>
    </w:p>
    <w:p w14:paraId="24491DAE" w14:textId="77777777" w:rsidR="00D7314F" w:rsidRPr="0023442E" w:rsidRDefault="00802995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 xml:space="preserve">Den 1. oktober sættes skurvogne op, og arbejdspladsen etableres. Derefter begynder det produktionsforberedende arbejde, som består af </w:t>
      </w:r>
      <w:r w:rsidR="00D7314F" w:rsidRPr="0023442E">
        <w:rPr>
          <w:sz w:val="20"/>
          <w:szCs w:val="20"/>
          <w:lang w:val="da-DK"/>
        </w:rPr>
        <w:t>omlægning af kloakker og kabler i jorden.</w:t>
      </w:r>
    </w:p>
    <w:p w14:paraId="240469C4" w14:textId="77777777" w:rsidR="00D7314F" w:rsidRPr="0023442E" w:rsidRDefault="00D7314F" w:rsidP="00D7314F">
      <w:pPr>
        <w:rPr>
          <w:sz w:val="20"/>
          <w:szCs w:val="20"/>
          <w:lang w:val="da-DK"/>
        </w:rPr>
      </w:pPr>
    </w:p>
    <w:p w14:paraId="585A379A" w14:textId="77777777" w:rsidR="00D7314F" w:rsidRPr="0023442E" w:rsidRDefault="00D7314F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>I perioden fra 1. oktober til 1. november skal der udføres en forsøgsserie med pilotering af pæle. Der kan blive udført støjende arbejde mellem kl. 8-19 i perioden.</w:t>
      </w:r>
    </w:p>
    <w:p w14:paraId="18140004" w14:textId="77777777" w:rsidR="00802995" w:rsidRPr="0023442E" w:rsidRDefault="00802995" w:rsidP="00D7314F">
      <w:pPr>
        <w:rPr>
          <w:sz w:val="20"/>
          <w:szCs w:val="20"/>
          <w:lang w:val="da-DK"/>
        </w:rPr>
      </w:pPr>
    </w:p>
    <w:p w14:paraId="52515099" w14:textId="77777777" w:rsidR="00D7314F" w:rsidRPr="0023442E" w:rsidRDefault="00D7314F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>Fra 1. november begynder det egentlige entreprisearbejde, som omfatter nedrivning, spunsning og pilotering og efterfølgende beton- og montagearbejde.</w:t>
      </w:r>
    </w:p>
    <w:p w14:paraId="148DF1CC" w14:textId="77777777" w:rsidR="00D7314F" w:rsidRPr="0023442E" w:rsidRDefault="00D7314F" w:rsidP="00D7314F">
      <w:pPr>
        <w:rPr>
          <w:sz w:val="20"/>
          <w:szCs w:val="20"/>
          <w:lang w:val="da-DK"/>
        </w:rPr>
      </w:pPr>
    </w:p>
    <w:p w14:paraId="2481EE63" w14:textId="77777777" w:rsidR="00D7314F" w:rsidRPr="0023442E" w:rsidRDefault="00D7314F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 xml:space="preserve">Nedrivningsarbejderne </w:t>
      </w:r>
      <w:r w:rsidR="00802995" w:rsidRPr="0023442E">
        <w:rPr>
          <w:sz w:val="20"/>
          <w:szCs w:val="20"/>
          <w:lang w:val="da-DK"/>
        </w:rPr>
        <w:t xml:space="preserve">består i at </w:t>
      </w:r>
      <w:r w:rsidRPr="0023442E">
        <w:rPr>
          <w:sz w:val="20"/>
          <w:szCs w:val="20"/>
          <w:lang w:val="da-DK"/>
        </w:rPr>
        <w:t>fjerne</w:t>
      </w:r>
      <w:r w:rsidR="00802995" w:rsidRPr="0023442E">
        <w:rPr>
          <w:sz w:val="20"/>
          <w:szCs w:val="20"/>
          <w:lang w:val="da-DK"/>
        </w:rPr>
        <w:t xml:space="preserve"> de gamle</w:t>
      </w:r>
      <w:r w:rsidRPr="0023442E">
        <w:rPr>
          <w:sz w:val="20"/>
          <w:szCs w:val="20"/>
          <w:lang w:val="da-DK"/>
        </w:rPr>
        <w:t xml:space="preserve"> fundamenter fra Københavns gamle kullager og fra den tidligere UNICEF-bygning, der </w:t>
      </w:r>
      <w:r w:rsidR="00802995" w:rsidRPr="0023442E">
        <w:rPr>
          <w:sz w:val="20"/>
          <w:szCs w:val="20"/>
          <w:lang w:val="da-DK"/>
        </w:rPr>
        <w:t xml:space="preserve">før </w:t>
      </w:r>
      <w:r w:rsidRPr="0023442E">
        <w:rPr>
          <w:sz w:val="20"/>
          <w:szCs w:val="20"/>
          <w:lang w:val="da-DK"/>
        </w:rPr>
        <w:t>har ligget på grunden.</w:t>
      </w:r>
    </w:p>
    <w:p w14:paraId="27A30630" w14:textId="77777777" w:rsidR="00D7314F" w:rsidRPr="0023442E" w:rsidRDefault="00D7314F" w:rsidP="00D7314F">
      <w:pPr>
        <w:rPr>
          <w:sz w:val="20"/>
          <w:szCs w:val="20"/>
          <w:lang w:val="da-DK"/>
        </w:rPr>
      </w:pPr>
    </w:p>
    <w:p w14:paraId="34311816" w14:textId="77777777" w:rsidR="00D7314F" w:rsidRPr="0023442E" w:rsidRDefault="00D7314F" w:rsidP="00D7314F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>Arbejdet kommer til at foregå mellem kl. 7 og kl. 19 på hverdage og kl. 8 og kl. 17 om lørdagen. Alt arbejde tilrettelægges efter retningslinjerne i ”Bygge og anlægsforskrift i København” fra Københavns Kommune.</w:t>
      </w:r>
    </w:p>
    <w:p w14:paraId="5A75C3C1" w14:textId="77777777" w:rsidR="00104B00" w:rsidRPr="0023442E" w:rsidRDefault="00104B00" w:rsidP="00432096">
      <w:pPr>
        <w:rPr>
          <w:sz w:val="20"/>
          <w:szCs w:val="20"/>
          <w:lang w:val="da-DK"/>
        </w:rPr>
      </w:pPr>
    </w:p>
    <w:p w14:paraId="72E3B30E" w14:textId="3C7D53E6" w:rsidR="00104B00" w:rsidRPr="0023442E" w:rsidRDefault="00802995" w:rsidP="00802995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 xml:space="preserve">I får denne formelle varsling, som vi ifølge byggeloven skal udsende til </w:t>
      </w:r>
      <w:r w:rsidR="00635791" w:rsidRPr="0023442E">
        <w:rPr>
          <w:sz w:val="20"/>
          <w:szCs w:val="20"/>
          <w:lang w:val="da-DK"/>
        </w:rPr>
        <w:t>j</w:t>
      </w:r>
      <w:r w:rsidRPr="0023442E">
        <w:rPr>
          <w:sz w:val="20"/>
          <w:szCs w:val="20"/>
          <w:lang w:val="da-DK"/>
        </w:rPr>
        <w:t xml:space="preserve">er. Hvis I ønsker yderligere information, eller der måtte være spørgsmål, er I velkomne til at skrive til senior produktionschef Thomas Kruse på: </w:t>
      </w:r>
      <w:hyperlink r:id="rId10" w:history="1">
        <w:r w:rsidR="00335E99" w:rsidRPr="0023442E">
          <w:rPr>
            <w:rStyle w:val="Hyperlink"/>
            <w:sz w:val="20"/>
            <w:szCs w:val="20"/>
            <w:lang w:val="da-DK"/>
          </w:rPr>
          <w:t>tks@ncc.dk</w:t>
        </w:r>
      </w:hyperlink>
      <w:r w:rsidRPr="0023442E">
        <w:rPr>
          <w:sz w:val="20"/>
          <w:szCs w:val="20"/>
          <w:lang w:val="da-DK"/>
        </w:rPr>
        <w:t>.</w:t>
      </w:r>
    </w:p>
    <w:p w14:paraId="25EF5A19" w14:textId="2F087459" w:rsidR="00335E99" w:rsidRPr="0023442E" w:rsidRDefault="00335E99" w:rsidP="00802995">
      <w:pPr>
        <w:rPr>
          <w:sz w:val="20"/>
          <w:szCs w:val="20"/>
          <w:lang w:val="da-DK"/>
        </w:rPr>
      </w:pPr>
    </w:p>
    <w:p w14:paraId="72645358" w14:textId="6A209703" w:rsidR="00335E99" w:rsidRPr="0023442E" w:rsidRDefault="00335E99" w:rsidP="00802995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>Vi vil løbende</w:t>
      </w:r>
      <w:r w:rsidR="00BD5E35" w:rsidRPr="0023442E">
        <w:rPr>
          <w:sz w:val="20"/>
          <w:szCs w:val="20"/>
          <w:lang w:val="da-DK"/>
        </w:rPr>
        <w:t xml:space="preserve"> vende tilbage, når der er ny information.</w:t>
      </w:r>
    </w:p>
    <w:p w14:paraId="2459082A" w14:textId="4133413D" w:rsidR="00802995" w:rsidRPr="0023442E" w:rsidRDefault="00802995" w:rsidP="00802995">
      <w:pPr>
        <w:rPr>
          <w:sz w:val="20"/>
          <w:szCs w:val="20"/>
          <w:lang w:val="da-DK"/>
        </w:rPr>
      </w:pPr>
    </w:p>
    <w:p w14:paraId="1043B2D2" w14:textId="5200F2AB" w:rsidR="0023442E" w:rsidRPr="0023442E" w:rsidRDefault="00104B00" w:rsidP="00432096">
      <w:pPr>
        <w:rPr>
          <w:sz w:val="20"/>
          <w:szCs w:val="20"/>
          <w:lang w:val="da-DK"/>
        </w:rPr>
      </w:pPr>
      <w:r w:rsidRPr="0023442E">
        <w:rPr>
          <w:sz w:val="20"/>
          <w:szCs w:val="20"/>
          <w:lang w:val="da-DK"/>
        </w:rPr>
        <w:t>Med venlig hilsen</w:t>
      </w:r>
    </w:p>
    <w:p w14:paraId="4BCA910A" w14:textId="096A6157" w:rsidR="0023442E" w:rsidRDefault="0099762A" w:rsidP="0023442E">
      <w:pPr>
        <w:tabs>
          <w:tab w:val="right" w:pos="8364"/>
        </w:tabs>
        <w:rPr>
          <w:b/>
          <w:sz w:val="18"/>
          <w:szCs w:val="18"/>
          <w:lang w:val="da-DK"/>
        </w:rPr>
      </w:pPr>
      <w:bookmarkStart w:id="1" w:name="_GoBack"/>
      <w:r w:rsidRPr="0023442E"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186A1748" wp14:editId="402A729F">
            <wp:simplePos x="0" y="0"/>
            <wp:positionH relativeFrom="column">
              <wp:posOffset>1777365</wp:posOffset>
            </wp:positionH>
            <wp:positionV relativeFrom="page">
              <wp:posOffset>6739890</wp:posOffset>
            </wp:positionV>
            <wp:extent cx="3946525" cy="2788285"/>
            <wp:effectExtent l="0" t="0" r="0" b="0"/>
            <wp:wrapThrough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015041" w:rsidRPr="0023442E">
        <w:rPr>
          <w:sz w:val="20"/>
          <w:szCs w:val="20"/>
          <w:lang w:val="da-DK"/>
        </w:rPr>
        <w:t>H</w:t>
      </w:r>
      <w:r w:rsidR="00D7314F" w:rsidRPr="0023442E">
        <w:rPr>
          <w:sz w:val="20"/>
          <w:szCs w:val="20"/>
          <w:lang w:val="da-DK"/>
        </w:rPr>
        <w:t xml:space="preserve">ercules Fundering </w:t>
      </w:r>
      <w:r w:rsidR="0023442E">
        <w:rPr>
          <w:sz w:val="20"/>
          <w:szCs w:val="20"/>
          <w:lang w:val="da-DK"/>
        </w:rPr>
        <w:br/>
      </w:r>
      <w:r w:rsidR="00D7314F" w:rsidRPr="0023442E">
        <w:rPr>
          <w:sz w:val="20"/>
          <w:szCs w:val="20"/>
          <w:lang w:val="da-DK"/>
        </w:rPr>
        <w:t>og NCC Danmark</w:t>
      </w:r>
      <w:r w:rsidR="0023442E" w:rsidRPr="0023442E">
        <w:rPr>
          <w:b/>
          <w:sz w:val="18"/>
          <w:szCs w:val="18"/>
          <w:lang w:val="da-DK"/>
        </w:rPr>
        <w:t xml:space="preserve"> </w:t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  <w:r w:rsidR="0023442E">
        <w:rPr>
          <w:b/>
          <w:sz w:val="18"/>
          <w:szCs w:val="18"/>
          <w:lang w:val="da-DK"/>
        </w:rPr>
        <w:br/>
      </w:r>
    </w:p>
    <w:p w14:paraId="102FDD69" w14:textId="54B7B383" w:rsidR="0023442E" w:rsidRPr="00104B00" w:rsidRDefault="0023442E">
      <w:pPr>
        <w:rPr>
          <w:lang w:val="da-DK"/>
        </w:rPr>
      </w:pPr>
      <w:r w:rsidRPr="0023442E">
        <w:rPr>
          <w:noProof/>
          <w:sz w:val="20"/>
          <w:szCs w:val="20"/>
          <w:lang w:val="da-DK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3509E87" wp14:editId="09CC1A22">
                <wp:simplePos x="0" y="0"/>
                <wp:positionH relativeFrom="column">
                  <wp:posOffset>3866515</wp:posOffset>
                </wp:positionH>
                <wp:positionV relativeFrom="paragraph">
                  <wp:posOffset>1159510</wp:posOffset>
                </wp:positionV>
                <wp:extent cx="1689100" cy="1404620"/>
                <wp:effectExtent l="0" t="0" r="6350" b="12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3B7F" w14:textId="53DF5731" w:rsidR="0023442E" w:rsidRPr="0023442E" w:rsidRDefault="0023442E">
                            <w:pPr>
                              <w:rPr>
                                <w:lang w:val="da-DK"/>
                              </w:rPr>
                            </w:pPr>
                            <w:r w:rsidRPr="000B00B5">
                              <w:rPr>
                                <w:b/>
                                <w:sz w:val="18"/>
                                <w:szCs w:val="18"/>
                                <w:lang w:val="da-DK"/>
                              </w:rPr>
                              <w:t>Byggeriet forventes at stå færdigt primo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509E8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04.45pt;margin-top:91.3pt;width:133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" stroked="f">
                <v:textbox style="mso-fit-shape-to-text:t">
                  <w:txbxContent>
                    <w:p w14:paraId="7E243B7F" w14:textId="53DF5731" w:rsidR="0023442E" w:rsidRPr="0023442E" w:rsidRDefault="0023442E">
                      <w:pPr>
                        <w:rPr>
                          <w:lang w:val="da-DK"/>
                        </w:rPr>
                      </w:pPr>
                      <w:r w:rsidRPr="000B00B5">
                        <w:rPr>
                          <w:b/>
                          <w:sz w:val="18"/>
                          <w:szCs w:val="18"/>
                          <w:lang w:val="da-DK"/>
                        </w:rPr>
                        <w:t>Byggeriet forventes at stå færdigt primo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42E" w:rsidRPr="00104B00" w:rsidSect="0023442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14" w:right="1814" w:bottom="709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C0561" w14:textId="77777777" w:rsidR="00700E33" w:rsidRDefault="00700E33">
      <w:pPr>
        <w:spacing w:line="240" w:lineRule="auto"/>
      </w:pPr>
      <w:r>
        <w:separator/>
      </w:r>
    </w:p>
  </w:endnote>
  <w:endnote w:type="continuationSeparator" w:id="0">
    <w:p w14:paraId="15EDA683" w14:textId="77777777" w:rsidR="00700E33" w:rsidRDefault="00700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3EF94" w14:textId="77777777" w:rsidR="00C70276" w:rsidRPr="00D85766" w:rsidRDefault="00C70276" w:rsidP="00CA1E9F">
    <w:pPr>
      <w:pStyle w:val="zPageNr"/>
    </w:pP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FD41AB5" wp14:editId="4711794E">
              <wp:simplePos x="0" y="0"/>
              <wp:positionH relativeFrom="page">
                <wp:posOffset>431800</wp:posOffset>
              </wp:positionH>
              <wp:positionV relativeFrom="page">
                <wp:posOffset>8533130</wp:posOffset>
              </wp:positionV>
              <wp:extent cx="342900" cy="1800225"/>
              <wp:effectExtent l="3175" t="0" r="0" b="1270"/>
              <wp:wrapTight wrapText="bothSides">
                <wp:wrapPolygon edited="0">
                  <wp:start x="-920" y="0"/>
                  <wp:lineTo x="-920" y="21600"/>
                  <wp:lineTo x="22520" y="21600"/>
                  <wp:lineTo x="22520" y="0"/>
                  <wp:lineTo x="-920" y="0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A04C0" w14:textId="77777777" w:rsidR="00C70276" w:rsidRPr="0027151E" w:rsidRDefault="00C70276" w:rsidP="00CA1E9F">
                          <w:pPr>
                            <w:pStyle w:val="zDokID"/>
                          </w:pPr>
                          <w:r w:rsidRPr="0027151E">
                            <w:fldChar w:fldCharType="begin"/>
                          </w:r>
                          <w:r w:rsidRPr="0027151E">
                            <w:instrText xml:space="preserve"> FILENAME </w:instrText>
                          </w:r>
                          <w:r w:rsidRPr="0027151E">
                            <w:fldChar w:fldCharType="separate"/>
                          </w:r>
                          <w:r w:rsidR="00D7314F">
                            <w:rPr>
                              <w:noProof/>
                            </w:rPr>
                            <w:t>Dokument4</w:t>
                          </w:r>
                          <w:r w:rsidRPr="0027151E"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41A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pt;margin-top:671.9pt;width:27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" stroked="f">
              <v:textbox style="layout-flow:vertical;mso-layout-flow-alt:bottom-to-top">
                <w:txbxContent>
                  <w:p w14:paraId="6DEA04C0" w14:textId="77777777" w:rsidR="00C70276" w:rsidRPr="0027151E" w:rsidRDefault="00C70276" w:rsidP="00CA1E9F">
                    <w:pPr>
                      <w:pStyle w:val="zDokID"/>
                    </w:pPr>
                    <w:r w:rsidRPr="0027151E">
                      <w:fldChar w:fldCharType="begin"/>
                    </w:r>
                    <w:r w:rsidRPr="0027151E">
                      <w:instrText xml:space="preserve"> FILENAME </w:instrText>
                    </w:r>
                    <w:r w:rsidRPr="0027151E">
                      <w:fldChar w:fldCharType="separate"/>
                    </w:r>
                    <w:r w:rsidR="00D7314F">
                      <w:rPr>
                        <w:noProof/>
                      </w:rPr>
                      <w:t>Dokument4</w:t>
                    </w:r>
                    <w:r w:rsidRPr="0027151E"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Pr="00D85766">
      <w:fldChar w:fldCharType="begin"/>
    </w:r>
    <w:r w:rsidRPr="00D85766">
      <w:instrText xml:space="preserve"> PAGE </w:instrText>
    </w:r>
    <w:r w:rsidRPr="00D85766">
      <w:fldChar w:fldCharType="separate"/>
    </w:r>
    <w:r w:rsidR="007F60F5">
      <w:t>2</w:t>
    </w:r>
    <w:r w:rsidRPr="00D85766">
      <w:fldChar w:fldCharType="end"/>
    </w:r>
    <w:r w:rsidRPr="00D85766">
      <w:t xml:space="preserve"> (</w:t>
    </w:r>
    <w:r w:rsidRPr="00D85766">
      <w:fldChar w:fldCharType="begin"/>
    </w:r>
    <w:r w:rsidRPr="00D85766">
      <w:instrText xml:space="preserve"> NUMPAGES  </w:instrText>
    </w:r>
    <w:r w:rsidRPr="00D85766">
      <w:fldChar w:fldCharType="separate"/>
    </w:r>
    <w:r w:rsidR="007F60F5">
      <w:t>2</w:t>
    </w:r>
    <w:r w:rsidRPr="00D85766">
      <w:fldChar w:fldCharType="end"/>
    </w:r>
    <w:r w:rsidRPr="00D85766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64" w:type="dxa"/>
      <w:tblLook w:val="04A0" w:firstRow="1" w:lastRow="0" w:firstColumn="1" w:lastColumn="0" w:noHBand="0" w:noVBand="1"/>
    </w:tblPr>
    <w:tblGrid>
      <w:gridCol w:w="2577"/>
      <w:gridCol w:w="1811"/>
      <w:gridCol w:w="1788"/>
      <w:gridCol w:w="1805"/>
      <w:gridCol w:w="1483"/>
    </w:tblGrid>
    <w:tr w:rsidR="00932C43" w:rsidRPr="00CD00ED" w14:paraId="162F5E6F" w14:textId="77777777" w:rsidTr="00932C43">
      <w:tc>
        <w:tcPr>
          <w:tcW w:w="2603" w:type="dxa"/>
          <w:shd w:val="clear" w:color="auto" w:fill="auto"/>
        </w:tcPr>
        <w:sdt>
          <w:sdtPr>
            <w:rPr>
              <w:color w:val="000000"/>
              <w:sz w:val="15"/>
              <w:szCs w:val="15"/>
            </w:rPr>
            <w:alias w:val="Forretnings Område"/>
            <w:tag w:val="BusinessArea"/>
            <w:id w:val="-357889440"/>
          </w:sdtPr>
          <w:sdtEndPr/>
          <w:sdtContent>
            <w:p w14:paraId="3190D1B1" w14:textId="77777777" w:rsidR="00932C43" w:rsidRPr="00C70276" w:rsidRDefault="00D7314F" w:rsidP="00C70276">
              <w:pPr>
                <w:spacing w:line="180" w:lineRule="atLeast"/>
                <w:rPr>
                  <w:color w:val="000000"/>
                  <w:sz w:val="15"/>
                  <w:szCs w:val="15"/>
                  <w:lang w:val="da-DK"/>
                </w:rPr>
              </w:pPr>
              <w:r w:rsidRPr="00D7314F">
                <w:rPr>
                  <w:color w:val="000000"/>
                  <w:sz w:val="15"/>
                  <w:szCs w:val="15"/>
                  <w:lang w:val="da-DK"/>
                </w:rPr>
                <w:t>NCC Danmark</w:t>
              </w:r>
            </w:p>
          </w:sdtContent>
        </w:sdt>
        <w:sdt>
          <w:sdtPr>
            <w:rPr>
              <w:color w:val="000000"/>
              <w:sz w:val="15"/>
              <w:szCs w:val="15"/>
            </w:rPr>
            <w:alias w:val="Firma Adresse"/>
            <w:tag w:val="CompanyAddress"/>
            <w:id w:val="599759245"/>
          </w:sdtPr>
          <w:sdtEndPr/>
          <w:sdtContent>
            <w:p w14:paraId="1BC94B0B" w14:textId="77777777" w:rsidR="00932C43" w:rsidRPr="00C70276" w:rsidRDefault="00D7314F" w:rsidP="00C70276">
              <w:pPr>
                <w:spacing w:line="180" w:lineRule="atLeast"/>
                <w:rPr>
                  <w:color w:val="000000"/>
                  <w:sz w:val="15"/>
                  <w:szCs w:val="15"/>
                  <w:lang w:val="da-DK"/>
                </w:rPr>
              </w:pPr>
              <w:r w:rsidRPr="00D7314F">
                <w:rPr>
                  <w:color w:val="000000"/>
                  <w:sz w:val="15"/>
                  <w:szCs w:val="15"/>
                  <w:lang w:val="da-DK"/>
                </w:rPr>
                <w:t>Tobaksvejen 2A</w:t>
              </w:r>
            </w:p>
          </w:sdtContent>
        </w:sdt>
        <w:sdt>
          <w:sdtPr>
            <w:rPr>
              <w:color w:val="000000"/>
              <w:sz w:val="15"/>
              <w:szCs w:val="15"/>
            </w:rPr>
            <w:alias w:val="Firma postnr og by"/>
            <w:tag w:val="CompanyZipCodeAndCity"/>
            <w:id w:val="-1599397339"/>
          </w:sdtPr>
          <w:sdtEndPr/>
          <w:sdtContent>
            <w:p w14:paraId="1450B360" w14:textId="77777777" w:rsidR="00932C43" w:rsidRPr="00104B00" w:rsidRDefault="00D7314F" w:rsidP="00C70276">
              <w:pPr>
                <w:spacing w:line="180" w:lineRule="atLeast"/>
                <w:rPr>
                  <w:color w:val="000000"/>
                  <w:sz w:val="15"/>
                  <w:szCs w:val="15"/>
                  <w:lang w:val="da-DK"/>
                </w:rPr>
              </w:pPr>
              <w:r w:rsidRPr="00D7314F">
                <w:rPr>
                  <w:color w:val="000000"/>
                  <w:sz w:val="15"/>
                  <w:szCs w:val="15"/>
                  <w:lang w:val="da-DK"/>
                </w:rPr>
                <w:t>2860 Søborg</w:t>
              </w:r>
            </w:p>
          </w:sdtContent>
        </w:sdt>
        <w:p w14:paraId="76FE1D33" w14:textId="77777777" w:rsidR="00932C43" w:rsidRPr="00D7314F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  <w:r w:rsidRPr="00D7314F">
            <w:rPr>
              <w:color w:val="000000" w:themeColor="text1"/>
              <w:sz w:val="15"/>
              <w:szCs w:val="15"/>
              <w:lang w:val="da-DK"/>
            </w:rPr>
            <w:t xml:space="preserve">Tlf.: </w:t>
          </w:r>
          <w:sdt>
            <w:sdtPr>
              <w:rPr>
                <w:color w:val="000000" w:themeColor="text1"/>
                <w:sz w:val="15"/>
                <w:szCs w:val="15"/>
                <w:lang w:val="en-US"/>
              </w:rPr>
              <w:alias w:val="Firma telefon"/>
              <w:tag w:val="CompanyPhone"/>
              <w:id w:val="-1075979155"/>
            </w:sdtPr>
            <w:sdtEndPr/>
            <w:sdtContent>
              <w:r w:rsidR="00D7314F">
                <w:rPr>
                  <w:color w:val="000000" w:themeColor="text1"/>
                  <w:sz w:val="15"/>
                  <w:szCs w:val="15"/>
                  <w:lang w:val="en-US"/>
                </w:rPr>
                <w:t>39103910</w:t>
              </w:r>
            </w:sdtContent>
          </w:sdt>
        </w:p>
      </w:tc>
      <w:tc>
        <w:tcPr>
          <w:tcW w:w="1837" w:type="dxa"/>
        </w:tcPr>
        <w:p w14:paraId="0DB317A1" w14:textId="77777777" w:rsidR="00932C43" w:rsidRPr="00CD00ED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</w:p>
      </w:tc>
      <w:tc>
        <w:tcPr>
          <w:tcW w:w="1814" w:type="dxa"/>
        </w:tcPr>
        <w:p w14:paraId="2A9E36C2" w14:textId="77777777" w:rsidR="00932C43" w:rsidRPr="00CD00ED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</w:p>
      </w:tc>
      <w:tc>
        <w:tcPr>
          <w:tcW w:w="1831" w:type="dxa"/>
        </w:tcPr>
        <w:p w14:paraId="12A77DF5" w14:textId="77777777" w:rsidR="00932C43" w:rsidRPr="00932C43" w:rsidRDefault="00932C43" w:rsidP="00932C43">
          <w:pPr>
            <w:spacing w:line="180" w:lineRule="atLeast"/>
            <w:rPr>
              <w:color w:val="464648"/>
              <w:sz w:val="15"/>
              <w:szCs w:val="15"/>
            </w:rPr>
          </w:pPr>
        </w:p>
      </w:tc>
      <w:tc>
        <w:tcPr>
          <w:tcW w:w="1503" w:type="dxa"/>
        </w:tcPr>
        <w:p w14:paraId="3E97CC70" w14:textId="77777777" w:rsidR="00932C43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</w:p>
        <w:p w14:paraId="608AB383" w14:textId="77777777" w:rsidR="00932C43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</w:p>
        <w:p w14:paraId="441585BA" w14:textId="77777777" w:rsidR="00932C43" w:rsidRDefault="00932C43" w:rsidP="00C70276">
          <w:pPr>
            <w:spacing w:line="180" w:lineRule="atLeast"/>
            <w:rPr>
              <w:color w:val="464648"/>
              <w:sz w:val="15"/>
              <w:szCs w:val="15"/>
              <w:lang w:val="da-DK"/>
            </w:rPr>
          </w:pPr>
        </w:p>
        <w:p w14:paraId="08B801F2" w14:textId="77777777" w:rsidR="00932C43" w:rsidRPr="007F60F5" w:rsidRDefault="007F60F5" w:rsidP="00932C43">
          <w:pPr>
            <w:spacing w:line="180" w:lineRule="atLeast"/>
            <w:jc w:val="right"/>
            <w:rPr>
              <w:rFonts w:ascii="Arial" w:hAnsi="Arial" w:cs="Arial"/>
              <w:color w:val="464648"/>
              <w:sz w:val="16"/>
              <w:szCs w:val="16"/>
              <w:lang w:val="da-DK"/>
            </w:rPr>
          </w:pPr>
          <w:r w:rsidRPr="007F60F5">
            <w:rPr>
              <w:rFonts w:ascii="Arial" w:hAnsi="Arial" w:cs="Arial"/>
              <w:sz w:val="16"/>
              <w:szCs w:val="16"/>
            </w:rPr>
            <w:fldChar w:fldCharType="begin"/>
          </w:r>
          <w:r w:rsidRPr="007F60F5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7F60F5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 w:rsidRPr="007F60F5">
            <w:rPr>
              <w:rFonts w:ascii="Arial" w:hAnsi="Arial" w:cs="Arial"/>
              <w:sz w:val="16"/>
              <w:szCs w:val="16"/>
            </w:rPr>
            <w:fldChar w:fldCharType="end"/>
          </w:r>
          <w:r w:rsidRPr="007F60F5">
            <w:rPr>
              <w:rFonts w:ascii="Arial" w:hAnsi="Arial" w:cs="Arial"/>
              <w:sz w:val="16"/>
              <w:szCs w:val="16"/>
            </w:rPr>
            <w:t xml:space="preserve"> (</w:t>
          </w:r>
          <w:r w:rsidRPr="007F60F5">
            <w:rPr>
              <w:rFonts w:ascii="Arial" w:hAnsi="Arial" w:cs="Arial"/>
              <w:sz w:val="16"/>
              <w:szCs w:val="16"/>
            </w:rPr>
            <w:fldChar w:fldCharType="begin"/>
          </w:r>
          <w:r w:rsidRPr="007F60F5">
            <w:rPr>
              <w:rFonts w:ascii="Arial" w:hAnsi="Arial" w:cs="Arial"/>
              <w:sz w:val="16"/>
              <w:szCs w:val="16"/>
            </w:rPr>
            <w:instrText xml:space="preserve"> NUMPAGES  </w:instrText>
          </w:r>
          <w:r w:rsidRPr="007F60F5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 w:rsidRPr="007F60F5">
            <w:rPr>
              <w:rFonts w:ascii="Arial" w:hAnsi="Arial" w:cs="Arial"/>
              <w:sz w:val="16"/>
              <w:szCs w:val="16"/>
            </w:rPr>
            <w:fldChar w:fldCharType="end"/>
          </w:r>
          <w:r w:rsidRPr="007F60F5">
            <w:rPr>
              <w:rFonts w:ascii="Arial" w:hAnsi="Arial" w:cs="Arial"/>
              <w:sz w:val="16"/>
              <w:szCs w:val="16"/>
            </w:rPr>
            <w:t>)</w:t>
          </w:r>
        </w:p>
      </w:tc>
    </w:tr>
  </w:tbl>
  <w:p w14:paraId="324680AC" w14:textId="77777777" w:rsidR="00C70276" w:rsidRPr="00CD00ED" w:rsidRDefault="00C70276" w:rsidP="00F517FB">
    <w:pPr>
      <w:spacing w:line="240" w:lineRule="auto"/>
      <w:rPr>
        <w:sz w:val="2"/>
        <w:lang w:val="da-DK"/>
      </w:rPr>
    </w:pPr>
    <w:r>
      <w:rPr>
        <w:noProof/>
        <w:color w:val="A3A3A1"/>
        <w:sz w:val="2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7F686AAC" wp14:editId="63D14251">
              <wp:simplePos x="0" y="0"/>
              <wp:positionH relativeFrom="page">
                <wp:posOffset>431800</wp:posOffset>
              </wp:positionH>
              <wp:positionV relativeFrom="page">
                <wp:posOffset>8533130</wp:posOffset>
              </wp:positionV>
              <wp:extent cx="342900" cy="1800225"/>
              <wp:effectExtent l="3175" t="0" r="0" b="1270"/>
              <wp:wrapTight wrapText="bothSides">
                <wp:wrapPolygon edited="0">
                  <wp:start x="-920" y="0"/>
                  <wp:lineTo x="-920" y="21600"/>
                  <wp:lineTo x="22520" y="21600"/>
                  <wp:lineTo x="22520" y="0"/>
                  <wp:lineTo x="-92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800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359BC" w14:textId="77777777" w:rsidR="00C70276" w:rsidRPr="0027151E" w:rsidRDefault="00C70276" w:rsidP="00CA1E9F">
                          <w:pPr>
                            <w:pStyle w:val="zDokID"/>
                          </w:pPr>
                          <w:r w:rsidRPr="0027151E">
                            <w:fldChar w:fldCharType="begin"/>
                          </w:r>
                          <w:r w:rsidRPr="0027151E">
                            <w:instrText xml:space="preserve"> FILENAME </w:instrText>
                          </w:r>
                          <w:r w:rsidRPr="0027151E">
                            <w:fldChar w:fldCharType="separate"/>
                          </w:r>
                          <w:r w:rsidR="00D7314F">
                            <w:rPr>
                              <w:noProof/>
                            </w:rPr>
                            <w:t>Dokument4</w:t>
                          </w:r>
                          <w:r w:rsidRPr="0027151E"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86A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4pt;margin-top:671.9pt;width:27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" stroked="f">
              <v:textbox style="layout-flow:vertical;mso-layout-flow-alt:bottom-to-top">
                <w:txbxContent>
                  <w:p w14:paraId="375359BC" w14:textId="77777777" w:rsidR="00C70276" w:rsidRPr="0027151E" w:rsidRDefault="00C70276" w:rsidP="00CA1E9F">
                    <w:pPr>
                      <w:pStyle w:val="zDokID"/>
                    </w:pPr>
                    <w:r w:rsidRPr="0027151E">
                      <w:fldChar w:fldCharType="begin"/>
                    </w:r>
                    <w:r w:rsidRPr="0027151E">
                      <w:instrText xml:space="preserve"> FILENAME </w:instrText>
                    </w:r>
                    <w:r w:rsidRPr="0027151E">
                      <w:fldChar w:fldCharType="separate"/>
                    </w:r>
                    <w:r w:rsidR="00D7314F">
                      <w:rPr>
                        <w:noProof/>
                      </w:rPr>
                      <w:t>Dokument4</w:t>
                    </w:r>
                    <w:r w:rsidRPr="0027151E">
                      <w:fldChar w:fldCharType="end"/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849CC" w14:textId="77777777" w:rsidR="00700E33" w:rsidRDefault="00700E33">
      <w:pPr>
        <w:spacing w:line="240" w:lineRule="auto"/>
      </w:pPr>
      <w:r>
        <w:separator/>
      </w:r>
    </w:p>
  </w:footnote>
  <w:footnote w:type="continuationSeparator" w:id="0">
    <w:p w14:paraId="7907067F" w14:textId="77777777" w:rsidR="00700E33" w:rsidRDefault="00700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79" w:type="dxa"/>
      <w:tblInd w:w="-1440" w:type="dxa"/>
      <w:tblLook w:val="04A0" w:firstRow="1" w:lastRow="0" w:firstColumn="1" w:lastColumn="0" w:noHBand="0" w:noVBand="1"/>
    </w:tblPr>
    <w:tblGrid>
      <w:gridCol w:w="5502"/>
      <w:gridCol w:w="5177"/>
    </w:tblGrid>
    <w:tr w:rsidR="00C70276" w14:paraId="5B61CE57" w14:textId="77777777" w:rsidTr="009401CC">
      <w:trPr>
        <w:trHeight w:val="2018"/>
      </w:trPr>
      <w:tc>
        <w:tcPr>
          <w:tcW w:w="5502" w:type="dxa"/>
        </w:tcPr>
        <w:p w14:paraId="3F40B4D5" w14:textId="77777777" w:rsidR="00C70276" w:rsidRDefault="00C70276" w:rsidP="006D32C4">
          <w:pPr>
            <w:pStyle w:val="Sidehoved"/>
            <w:tabs>
              <w:tab w:val="clear" w:pos="9072"/>
            </w:tabs>
            <w:ind w:right="-898"/>
          </w:pPr>
        </w:p>
      </w:tc>
      <w:tc>
        <w:tcPr>
          <w:tcW w:w="5177" w:type="dxa"/>
        </w:tcPr>
        <w:p w14:paraId="30663090" w14:textId="77777777" w:rsidR="00C70276" w:rsidRDefault="00C70276" w:rsidP="006D32C4">
          <w:pPr>
            <w:pStyle w:val="Sidehoved"/>
            <w:tabs>
              <w:tab w:val="clear" w:pos="4536"/>
              <w:tab w:val="clear" w:pos="9072"/>
            </w:tabs>
            <w:jc w:val="right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E9D2BC8" wp14:editId="4EA58B0C">
                <wp:simplePos x="0" y="0"/>
                <wp:positionH relativeFrom="column">
                  <wp:posOffset>1914525</wp:posOffset>
                </wp:positionH>
                <wp:positionV relativeFrom="paragraph">
                  <wp:posOffset>1905</wp:posOffset>
                </wp:positionV>
                <wp:extent cx="1228725" cy="457200"/>
                <wp:effectExtent l="0" t="0" r="9525" b="0"/>
                <wp:wrapTight wrapText="bothSides">
                  <wp:wrapPolygon edited="0">
                    <wp:start x="0" y="0"/>
                    <wp:lineTo x="0" y="20700"/>
                    <wp:lineTo x="21433" y="20700"/>
                    <wp:lineTo x="21433" y="0"/>
                    <wp:lineTo x="0" y="0"/>
                  </wp:wrapPolygon>
                </wp:wrapTight>
                <wp:docPr id="9" name="Bild 1" descr="NCCLogoHeader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mensam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235CB20" w14:textId="77777777" w:rsidR="00C70276" w:rsidRDefault="00C70276" w:rsidP="009401CC">
    <w:pPr>
      <w:pStyle w:val="Sidehoved"/>
      <w:tabs>
        <w:tab w:val="clear" w:pos="9072"/>
      </w:tabs>
      <w:spacing w:line="240" w:lineRule="auto"/>
      <w:ind w:right="-89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81" w:type="dxa"/>
      <w:tblInd w:w="-1440" w:type="dxa"/>
      <w:tblLook w:val="04A0" w:firstRow="1" w:lastRow="0" w:firstColumn="1" w:lastColumn="0" w:noHBand="0" w:noVBand="1"/>
    </w:tblPr>
    <w:tblGrid>
      <w:gridCol w:w="5502"/>
      <w:gridCol w:w="5179"/>
    </w:tblGrid>
    <w:tr w:rsidR="00C70276" w14:paraId="04663909" w14:textId="77777777" w:rsidTr="00D63800">
      <w:trPr>
        <w:trHeight w:val="1563"/>
      </w:trPr>
      <w:tc>
        <w:tcPr>
          <w:tcW w:w="5502" w:type="dxa"/>
        </w:tcPr>
        <w:p w14:paraId="0F56FDBA" w14:textId="77777777" w:rsidR="00C70276" w:rsidRDefault="00C70276" w:rsidP="006D32C4">
          <w:pPr>
            <w:pStyle w:val="Sidehoved"/>
            <w:tabs>
              <w:tab w:val="clear" w:pos="9072"/>
            </w:tabs>
            <w:ind w:right="-898"/>
          </w:pPr>
        </w:p>
      </w:tc>
      <w:tc>
        <w:tcPr>
          <w:tcW w:w="5179" w:type="dxa"/>
        </w:tcPr>
        <w:p w14:paraId="1750735B" w14:textId="77777777" w:rsidR="00C70276" w:rsidRDefault="00C70276" w:rsidP="006D32C4">
          <w:pPr>
            <w:pStyle w:val="Sidehoved"/>
            <w:tabs>
              <w:tab w:val="clear" w:pos="4536"/>
              <w:tab w:val="clear" w:pos="9072"/>
            </w:tabs>
            <w:jc w:val="right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4896" behindDoc="1" locked="0" layoutInCell="1" allowOverlap="1" wp14:anchorId="0467803A" wp14:editId="11AEF136">
                <wp:simplePos x="0" y="0"/>
                <wp:positionH relativeFrom="column">
                  <wp:posOffset>1914525</wp:posOffset>
                </wp:positionH>
                <wp:positionV relativeFrom="paragraph">
                  <wp:posOffset>1905</wp:posOffset>
                </wp:positionV>
                <wp:extent cx="1228725" cy="457200"/>
                <wp:effectExtent l="0" t="0" r="9525" b="0"/>
                <wp:wrapTight wrapText="bothSides">
                  <wp:wrapPolygon edited="0">
                    <wp:start x="0" y="0"/>
                    <wp:lineTo x="0" y="20700"/>
                    <wp:lineTo x="21433" y="20700"/>
                    <wp:lineTo x="21433" y="0"/>
                    <wp:lineTo x="0" y="0"/>
                  </wp:wrapPolygon>
                </wp:wrapTight>
                <wp:docPr id="10" name="Bild 2" descr="NCCLogo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emensam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0A6D2FA" w14:textId="1BC052B8" w:rsidR="00C70276" w:rsidRDefault="00802995" w:rsidP="00D63800">
    <w:pPr>
      <w:spacing w:line="240" w:lineRule="auto"/>
    </w:pPr>
    <w:r>
      <w:tab/>
    </w:r>
    <w:r>
      <w:tab/>
    </w:r>
    <w:r>
      <w:tab/>
    </w:r>
    <w:r>
      <w:tab/>
      <w:t xml:space="preserve">København, </w:t>
    </w:r>
    <w:r w:rsidR="0023442E">
      <w:t>30</w:t>
    </w:r>
    <w:r>
      <w:t>. September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7314F"/>
    <w:rsid w:val="00015041"/>
    <w:rsid w:val="00017DEA"/>
    <w:rsid w:val="00056EF5"/>
    <w:rsid w:val="000963B8"/>
    <w:rsid w:val="000A07D0"/>
    <w:rsid w:val="000A2998"/>
    <w:rsid w:val="000B00B5"/>
    <w:rsid w:val="000B2D77"/>
    <w:rsid w:val="000C05C7"/>
    <w:rsid w:val="000C12D5"/>
    <w:rsid w:val="00101FBF"/>
    <w:rsid w:val="00104B00"/>
    <w:rsid w:val="00122DFF"/>
    <w:rsid w:val="001245C0"/>
    <w:rsid w:val="0013224F"/>
    <w:rsid w:val="00165359"/>
    <w:rsid w:val="00197573"/>
    <w:rsid w:val="001B115F"/>
    <w:rsid w:val="001B270B"/>
    <w:rsid w:val="001C1FDA"/>
    <w:rsid w:val="001F405B"/>
    <w:rsid w:val="002034E2"/>
    <w:rsid w:val="00211D67"/>
    <w:rsid w:val="00232049"/>
    <w:rsid w:val="0023218B"/>
    <w:rsid w:val="0023442E"/>
    <w:rsid w:val="002616DE"/>
    <w:rsid w:val="0027151E"/>
    <w:rsid w:val="0027735C"/>
    <w:rsid w:val="002A2825"/>
    <w:rsid w:val="002B36AE"/>
    <w:rsid w:val="002D285A"/>
    <w:rsid w:val="002E3792"/>
    <w:rsid w:val="003168EC"/>
    <w:rsid w:val="003263DA"/>
    <w:rsid w:val="00335E99"/>
    <w:rsid w:val="00343F24"/>
    <w:rsid w:val="00346B8F"/>
    <w:rsid w:val="003766BF"/>
    <w:rsid w:val="00390CC3"/>
    <w:rsid w:val="003B3748"/>
    <w:rsid w:val="003C0525"/>
    <w:rsid w:val="003D1998"/>
    <w:rsid w:val="003E68C6"/>
    <w:rsid w:val="003F67AD"/>
    <w:rsid w:val="00401C18"/>
    <w:rsid w:val="00404568"/>
    <w:rsid w:val="00415824"/>
    <w:rsid w:val="00423D40"/>
    <w:rsid w:val="00432096"/>
    <w:rsid w:val="0043279D"/>
    <w:rsid w:val="00437DB5"/>
    <w:rsid w:val="004562EC"/>
    <w:rsid w:val="00461E42"/>
    <w:rsid w:val="0049037F"/>
    <w:rsid w:val="0049325F"/>
    <w:rsid w:val="00494851"/>
    <w:rsid w:val="004959C6"/>
    <w:rsid w:val="004A0448"/>
    <w:rsid w:val="004A7335"/>
    <w:rsid w:val="004B1390"/>
    <w:rsid w:val="004D4F8E"/>
    <w:rsid w:val="00505E5F"/>
    <w:rsid w:val="0051378B"/>
    <w:rsid w:val="00513D70"/>
    <w:rsid w:val="00517D8C"/>
    <w:rsid w:val="0052437D"/>
    <w:rsid w:val="00525C2F"/>
    <w:rsid w:val="00535F02"/>
    <w:rsid w:val="00544AD4"/>
    <w:rsid w:val="005573E3"/>
    <w:rsid w:val="005813B8"/>
    <w:rsid w:val="00585FF7"/>
    <w:rsid w:val="00590595"/>
    <w:rsid w:val="00593224"/>
    <w:rsid w:val="0059492A"/>
    <w:rsid w:val="005A2859"/>
    <w:rsid w:val="005E0D7B"/>
    <w:rsid w:val="005F1CB0"/>
    <w:rsid w:val="00612CAB"/>
    <w:rsid w:val="00627338"/>
    <w:rsid w:val="00635791"/>
    <w:rsid w:val="00635AB0"/>
    <w:rsid w:val="0064260B"/>
    <w:rsid w:val="00646799"/>
    <w:rsid w:val="00687617"/>
    <w:rsid w:val="00690CD2"/>
    <w:rsid w:val="006C259B"/>
    <w:rsid w:val="006C3FE5"/>
    <w:rsid w:val="006D32C4"/>
    <w:rsid w:val="006F63C8"/>
    <w:rsid w:val="00700E33"/>
    <w:rsid w:val="00724489"/>
    <w:rsid w:val="00775CAD"/>
    <w:rsid w:val="007816C2"/>
    <w:rsid w:val="00787A37"/>
    <w:rsid w:val="007C08CC"/>
    <w:rsid w:val="007D2751"/>
    <w:rsid w:val="007D2C81"/>
    <w:rsid w:val="007F5B8C"/>
    <w:rsid w:val="007F60F5"/>
    <w:rsid w:val="007F7860"/>
    <w:rsid w:val="00801D34"/>
    <w:rsid w:val="00802995"/>
    <w:rsid w:val="00811DD8"/>
    <w:rsid w:val="00811F3D"/>
    <w:rsid w:val="008458FD"/>
    <w:rsid w:val="00845EB5"/>
    <w:rsid w:val="0085576D"/>
    <w:rsid w:val="008663AA"/>
    <w:rsid w:val="00875A37"/>
    <w:rsid w:val="00891D63"/>
    <w:rsid w:val="00892B34"/>
    <w:rsid w:val="008959BE"/>
    <w:rsid w:val="008A7B93"/>
    <w:rsid w:val="008C0D24"/>
    <w:rsid w:val="008D0821"/>
    <w:rsid w:val="008D5A85"/>
    <w:rsid w:val="008F17F3"/>
    <w:rsid w:val="009160F3"/>
    <w:rsid w:val="00932855"/>
    <w:rsid w:val="00932C43"/>
    <w:rsid w:val="009401CC"/>
    <w:rsid w:val="00952C75"/>
    <w:rsid w:val="0099762A"/>
    <w:rsid w:val="009A1D75"/>
    <w:rsid w:val="009A751D"/>
    <w:rsid w:val="009C34A2"/>
    <w:rsid w:val="009C6BBE"/>
    <w:rsid w:val="009D2DD9"/>
    <w:rsid w:val="00A2240E"/>
    <w:rsid w:val="00A363A8"/>
    <w:rsid w:val="00A45BE4"/>
    <w:rsid w:val="00A50A05"/>
    <w:rsid w:val="00A57D2A"/>
    <w:rsid w:val="00AA6240"/>
    <w:rsid w:val="00AC1DCF"/>
    <w:rsid w:val="00AD1975"/>
    <w:rsid w:val="00AE65A8"/>
    <w:rsid w:val="00B13FA4"/>
    <w:rsid w:val="00B261F3"/>
    <w:rsid w:val="00B36E23"/>
    <w:rsid w:val="00B4755C"/>
    <w:rsid w:val="00B52454"/>
    <w:rsid w:val="00B652B9"/>
    <w:rsid w:val="00B672A5"/>
    <w:rsid w:val="00B85D17"/>
    <w:rsid w:val="00B90DDD"/>
    <w:rsid w:val="00B9737B"/>
    <w:rsid w:val="00BB2198"/>
    <w:rsid w:val="00BB7E72"/>
    <w:rsid w:val="00BD48EB"/>
    <w:rsid w:val="00BD5E35"/>
    <w:rsid w:val="00C52D5F"/>
    <w:rsid w:val="00C70276"/>
    <w:rsid w:val="00C86ABA"/>
    <w:rsid w:val="00CA1E9F"/>
    <w:rsid w:val="00CA412B"/>
    <w:rsid w:val="00CB15A5"/>
    <w:rsid w:val="00CD00ED"/>
    <w:rsid w:val="00CD4B9D"/>
    <w:rsid w:val="00CD5CA7"/>
    <w:rsid w:val="00CE5A09"/>
    <w:rsid w:val="00CF23E0"/>
    <w:rsid w:val="00D0171D"/>
    <w:rsid w:val="00D0558E"/>
    <w:rsid w:val="00D105D9"/>
    <w:rsid w:val="00D36327"/>
    <w:rsid w:val="00D51CFE"/>
    <w:rsid w:val="00D55CD8"/>
    <w:rsid w:val="00D632A5"/>
    <w:rsid w:val="00D63800"/>
    <w:rsid w:val="00D65EE1"/>
    <w:rsid w:val="00D65F7F"/>
    <w:rsid w:val="00D66E43"/>
    <w:rsid w:val="00D7314F"/>
    <w:rsid w:val="00D85766"/>
    <w:rsid w:val="00D91C0C"/>
    <w:rsid w:val="00DA2167"/>
    <w:rsid w:val="00DC0647"/>
    <w:rsid w:val="00DD2E22"/>
    <w:rsid w:val="00DE3146"/>
    <w:rsid w:val="00DE41B3"/>
    <w:rsid w:val="00DF6D4C"/>
    <w:rsid w:val="00E4400F"/>
    <w:rsid w:val="00E60514"/>
    <w:rsid w:val="00E727A6"/>
    <w:rsid w:val="00E95E0E"/>
    <w:rsid w:val="00EB5A8F"/>
    <w:rsid w:val="00ED0C18"/>
    <w:rsid w:val="00ED7BE0"/>
    <w:rsid w:val="00F06256"/>
    <w:rsid w:val="00F1066F"/>
    <w:rsid w:val="00F1351C"/>
    <w:rsid w:val="00F16319"/>
    <w:rsid w:val="00F335A1"/>
    <w:rsid w:val="00F36181"/>
    <w:rsid w:val="00F517FB"/>
    <w:rsid w:val="00F642BE"/>
    <w:rsid w:val="00F6442C"/>
    <w:rsid w:val="00FE7439"/>
    <w:rsid w:val="00FF1937"/>
    <w:rsid w:val="00FF469D"/>
    <w:rsid w:val="00FF5D74"/>
    <w:rsid w:val="00FF7604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C0386D"/>
  <w15:docId w15:val="{3DD7D692-3920-4882-8271-F35C0E31F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E9F"/>
    <w:pPr>
      <w:spacing w:line="250" w:lineRule="atLeast"/>
    </w:pPr>
    <w:rPr>
      <w:rFonts w:ascii="Georgia" w:hAnsi="Georgia"/>
      <w:sz w:val="22"/>
      <w:szCs w:val="24"/>
      <w:lang w:val="en-GB"/>
    </w:rPr>
  </w:style>
  <w:style w:type="paragraph" w:styleId="Overskrift1">
    <w:name w:val="heading 1"/>
    <w:basedOn w:val="Normal"/>
    <w:next w:val="Normal"/>
    <w:qFormat/>
    <w:rsid w:val="00ED0C18"/>
    <w:pPr>
      <w:keepNext/>
      <w:spacing w:line="360" w:lineRule="auto"/>
      <w:outlineLvl w:val="0"/>
    </w:pPr>
    <w:rPr>
      <w:rFonts w:cs="Arial"/>
      <w:bCs/>
      <w:sz w:val="28"/>
      <w:szCs w:val="32"/>
    </w:rPr>
  </w:style>
  <w:style w:type="paragraph" w:styleId="Overskrift2">
    <w:name w:val="heading 2"/>
    <w:basedOn w:val="Normal"/>
    <w:next w:val="Normal"/>
    <w:qFormat/>
    <w:rsid w:val="00ED0C18"/>
    <w:pPr>
      <w:keepNext/>
      <w:spacing w:after="40" w:line="240" w:lineRule="auto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ED0C18"/>
    <w:pPr>
      <w:keepNext/>
      <w:spacing w:after="40" w:line="240" w:lineRule="auto"/>
      <w:outlineLvl w:val="2"/>
    </w:pPr>
    <w:rPr>
      <w:rFonts w:ascii="Arial" w:hAnsi="Arial" w:cs="Arial"/>
      <w:bCs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D0C18"/>
    <w:pPr>
      <w:keepNext/>
      <w:spacing w:after="40"/>
      <w:outlineLvl w:val="3"/>
    </w:pPr>
    <w:rPr>
      <w:rFonts w:ascii="Arial" w:hAnsi="Arial"/>
      <w:bCs/>
      <w:i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rsid w:val="009A751D"/>
    <w:pPr>
      <w:tabs>
        <w:tab w:val="center" w:pos="4536"/>
        <w:tab w:val="right" w:pos="9072"/>
      </w:tabs>
    </w:pPr>
  </w:style>
  <w:style w:type="paragraph" w:styleId="Sidefod">
    <w:name w:val="footer"/>
    <w:basedOn w:val="Normal"/>
    <w:rsid w:val="009A751D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paragraph" w:customStyle="1" w:styleId="zPromptNormal">
    <w:name w:val="zPromptNormal"/>
    <w:basedOn w:val="zPrompt"/>
    <w:rsid w:val="00845EB5"/>
    <w:pPr>
      <w:spacing w:before="0"/>
    </w:pPr>
    <w:rPr>
      <w:b w:val="0"/>
      <w:lang w:val="en-GB"/>
    </w:rPr>
  </w:style>
  <w:style w:type="character" w:styleId="Sidetal">
    <w:name w:val="page number"/>
    <w:basedOn w:val="Standardskrifttypeiafsnit"/>
    <w:semiHidden/>
    <w:rsid w:val="009A751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37DB5"/>
    <w:rPr>
      <w:rFonts w:ascii="Tahoma" w:hAnsi="Tahoma"/>
      <w:sz w:val="16"/>
      <w:szCs w:val="16"/>
      <w:lang w:val="x-none" w:eastAsia="x-none"/>
    </w:rPr>
  </w:style>
  <w:style w:type="character" w:customStyle="1" w:styleId="MarkeringsbobletekstTegn">
    <w:name w:val="Markeringsbobletekst Tegn"/>
    <w:link w:val="Markeringsbobletekst"/>
    <w:uiPriority w:val="99"/>
    <w:semiHidden/>
    <w:rsid w:val="00437DB5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81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link w:val="Overskrift4"/>
    <w:uiPriority w:val="9"/>
    <w:rsid w:val="00ED0C18"/>
    <w:rPr>
      <w:rFonts w:ascii="Arial" w:eastAsia="Times New Roman" w:hAnsi="Arial" w:cs="Times New Roman"/>
      <w:bCs/>
      <w:i/>
      <w:sz w:val="22"/>
      <w:szCs w:val="28"/>
    </w:rPr>
  </w:style>
  <w:style w:type="paragraph" w:customStyle="1" w:styleId="zPrompt">
    <w:name w:val="zPrompt"/>
    <w:rsid w:val="008C0D24"/>
    <w:pPr>
      <w:spacing w:before="40" w:line="200" w:lineRule="atLeast"/>
    </w:pPr>
    <w:rPr>
      <w:rFonts w:ascii="Arial" w:hAnsi="Arial" w:cs="Arial"/>
      <w:b/>
      <w:sz w:val="16"/>
      <w:szCs w:val="16"/>
    </w:rPr>
  </w:style>
  <w:style w:type="paragraph" w:customStyle="1" w:styleId="zDoktype">
    <w:name w:val="zDoktype"/>
    <w:basedOn w:val="Overskrift1"/>
    <w:rsid w:val="00ED0C18"/>
    <w:rPr>
      <w:color w:val="595959"/>
    </w:rPr>
  </w:style>
  <w:style w:type="paragraph" w:customStyle="1" w:styleId="zDokID">
    <w:name w:val="zDokID"/>
    <w:basedOn w:val="Normal"/>
    <w:rsid w:val="00ED0C18"/>
    <w:pPr>
      <w:spacing w:line="240" w:lineRule="auto"/>
    </w:pPr>
    <w:rPr>
      <w:rFonts w:ascii="Arial" w:hAnsi="Arial" w:cs="Arial"/>
      <w:color w:val="A3A3A1"/>
      <w:sz w:val="11"/>
      <w:szCs w:val="11"/>
    </w:rPr>
  </w:style>
  <w:style w:type="paragraph" w:customStyle="1" w:styleId="zPageNr">
    <w:name w:val="zPageNr"/>
    <w:basedOn w:val="Sidefod"/>
    <w:rsid w:val="00ED0C18"/>
    <w:pPr>
      <w:tabs>
        <w:tab w:val="clear" w:pos="9072"/>
      </w:tabs>
      <w:ind w:right="-889"/>
      <w:jc w:val="right"/>
    </w:pPr>
    <w:rPr>
      <w:noProof/>
    </w:rPr>
  </w:style>
  <w:style w:type="character" w:styleId="Pladsholdertekst">
    <w:name w:val="Placeholder Text"/>
    <w:basedOn w:val="Standardskrifttypeiafsnit"/>
    <w:uiPriority w:val="99"/>
    <w:semiHidden/>
    <w:rsid w:val="00494851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335E99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35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tks@ncc.d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dkfs101\AppInst\App_Updates\NCCtemplates\Letter_d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26D931B4EF45B586CC9A9C90F5799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0777079-7748-4034-8AA9-40BD4260684C}"/>
      </w:docPartPr>
      <w:docPartBody>
        <w:p w:rsidR="00FD049D" w:rsidRDefault="0075671A">
          <w:pPr>
            <w:pStyle w:val="3C26D931B4EF45B586CC9A9C90F5799E"/>
          </w:pPr>
          <w:r w:rsidRPr="00CD096F">
            <w:rPr>
              <w:rStyle w:val="Pladsholdertekst"/>
            </w:rPr>
            <w:t>Overskrift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1A"/>
    <w:rsid w:val="0075671A"/>
    <w:rsid w:val="00B719C5"/>
    <w:rsid w:val="00FD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DC1C9537EA3849C78095BE000E745DF1">
    <w:name w:val="DC1C9537EA3849C78095BE000E745DF1"/>
  </w:style>
  <w:style w:type="paragraph" w:customStyle="1" w:styleId="BECFD8ADDFD6432FAD1FBBEED644BA3F">
    <w:name w:val="BECFD8ADDFD6432FAD1FBBEED644BA3F"/>
  </w:style>
  <w:style w:type="paragraph" w:customStyle="1" w:styleId="7FF9D5C2252A417DAA3E5E7CF62513A6">
    <w:name w:val="7FF9D5C2252A417DAA3E5E7CF62513A6"/>
  </w:style>
  <w:style w:type="paragraph" w:customStyle="1" w:styleId="F27C3F1EE8914118A38976925CC52B49">
    <w:name w:val="F27C3F1EE8914118A38976925CC52B49"/>
  </w:style>
  <w:style w:type="paragraph" w:customStyle="1" w:styleId="3C26D931B4EF45B586CC9A9C90F5799E">
    <w:name w:val="3C26D931B4EF45B586CC9A9C90F5799E"/>
  </w:style>
  <w:style w:type="paragraph" w:customStyle="1" w:styleId="033B235C20204A7F82FBB3BA510762B2">
    <w:name w:val="033B235C20204A7F82FBB3BA510762B2"/>
  </w:style>
  <w:style w:type="paragraph" w:customStyle="1" w:styleId="0F232C9CCD4F4DFDB7E4D76201E41799">
    <w:name w:val="0F232C9CCD4F4DFDB7E4D76201E41799"/>
  </w:style>
  <w:style w:type="paragraph" w:customStyle="1" w:styleId="BE65C2DC59F94CA288A4782812C1BD0C">
    <w:name w:val="BE65C2DC59F94CA288A4782812C1BD0C"/>
  </w:style>
  <w:style w:type="paragraph" w:customStyle="1" w:styleId="E477615C6DA949E5B8DD4FB83786FDAC">
    <w:name w:val="E477615C6DA949E5B8DD4FB83786FD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B0243488ACA4E81C3A828A3C1B5FB" ma:contentTypeVersion="11" ma:contentTypeDescription="Create a new document." ma:contentTypeScope="" ma:versionID="192d2c918c7f3a933bb4f9e24eaebde8">
  <xsd:schema xmlns:xsd="http://www.w3.org/2001/XMLSchema" xmlns:xs="http://www.w3.org/2001/XMLSchema" xmlns:p="http://schemas.microsoft.com/office/2006/metadata/properties" xmlns:ns3="9fc9e322-02ca-41e0-8444-a1fd4fd155ed" xmlns:ns4="809f58b2-aef2-43be-9977-16dcea4fa3d7" targetNamespace="http://schemas.microsoft.com/office/2006/metadata/properties" ma:root="true" ma:fieldsID="32ff8caebd4e23340759bfd62248193a" ns3:_="" ns4:_="">
    <xsd:import namespace="9fc9e322-02ca-41e0-8444-a1fd4fd155ed"/>
    <xsd:import namespace="809f58b2-aef2-43be-9977-16dcea4fa3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9e322-02ca-41e0-8444-a1fd4fd15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f58b2-aef2-43be-9977-16dcea4fa3d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D2FD0-9195-4586-98FC-C3F2EA973E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F39CE0-43C3-4795-BE49-AB10A7895D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AA9FC8-F4D5-4220-965D-9C2806EDD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9e322-02ca-41e0-8444-a1fd4fd155ed"/>
    <ds:schemaRef ds:uri="809f58b2-aef2-43be-9977-16dcea4fa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A8E803-BB13-4B52-99CD-8925EB249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Letter_dk.dotx</Template>
  <TotalTime>4</TotalTime>
  <Pages>1</Pages>
  <Words>214</Words>
  <Characters>1312</Characters>
  <Application>Microsoft Office Word</Application>
  <DocSecurity>0</DocSecurity>
  <Lines>10</Lines>
  <Paragraphs>3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4" baseType="lpstr">
      <vt:lpstr/>
      <vt:lpstr>&lt;Information og varsling om støjende arbejde&gt;</vt:lpstr>
      <vt:lpstr/>
      <vt:lpstr/>
    </vt:vector>
  </TitlesOfParts>
  <Company>NCC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Beilin Anita Søe</dc:creator>
  <cp:keywords/>
  <dc:description/>
  <cp:lastModifiedBy>Beilin Anita Søe</cp:lastModifiedBy>
  <cp:revision>3</cp:revision>
  <cp:lastPrinted>2011-02-11T09:05:00Z</cp:lastPrinted>
  <dcterms:created xsi:type="dcterms:W3CDTF">2019-09-30T12:36:00Z</dcterms:created>
  <dcterms:modified xsi:type="dcterms:W3CDTF">2020-01-15T09:18:00Z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0x0101000AAB0243488ACA4E81C3A828A3C1B5FB</vt:lpwstr>
  </property>
</Properties>
</file>